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DE1" w:rsidRDefault="000C6DE1"/>
    <w:p w:rsidR="000C6DE1" w:rsidRDefault="000C6DE1"/>
    <w:p w:rsidR="000C6DE1" w:rsidRPr="0080257B" w:rsidRDefault="000C6DE1" w:rsidP="007862A6">
      <w:pPr>
        <w:ind w:left="851" w:hanging="142"/>
        <w:rPr>
          <w:rFonts w:ascii="Times New Roman" w:hAnsi="Times New Roman"/>
          <w:sz w:val="28"/>
          <w:szCs w:val="28"/>
        </w:rPr>
      </w:pPr>
      <w:r w:rsidRPr="0080257B">
        <w:rPr>
          <w:rFonts w:ascii="Times New Roman" w:hAnsi="Times New Roman"/>
          <w:sz w:val="28"/>
          <w:szCs w:val="28"/>
        </w:rPr>
        <w:t>Познавательно-экспериментальный проект в младшей группе</w:t>
      </w:r>
    </w:p>
    <w:p w:rsidR="000C6DE1" w:rsidRPr="0080257B" w:rsidRDefault="000C6DE1" w:rsidP="007862A6">
      <w:pPr>
        <w:ind w:left="709" w:firstLine="284"/>
        <w:rPr>
          <w:rFonts w:ascii="Times New Roman" w:hAnsi="Times New Roman"/>
        </w:rPr>
      </w:pPr>
    </w:p>
    <w:p w:rsidR="000C6DE1" w:rsidRPr="0080257B" w:rsidRDefault="000C6DE1">
      <w:pPr>
        <w:rPr>
          <w:rFonts w:ascii="Times New Roman" w:hAnsi="Times New Roman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margin-left:11.7pt;margin-top:5.7pt;width:420.75pt;height:119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" stroked="f" strokeweight=".5pt">
            <v:textbox>
              <w:txbxContent>
                <w:p w:rsidR="000C6DE1" w:rsidRPr="007862A6" w:rsidRDefault="000C6DE1">
                  <w:pPr>
                    <w:rPr>
                      <w:color w:val="FF0000"/>
                      <w:sz w:val="36"/>
                      <w:szCs w:val="36"/>
                    </w:rPr>
                  </w:pPr>
                  <w:r>
                    <w:rPr>
                      <w:color w:val="FF0000"/>
                      <w:sz w:val="36"/>
                      <w:szCs w:val="36"/>
                      <w:lang w:val="en-US"/>
                    </w:rPr>
                    <w:t xml:space="preserve">                             </w:t>
                  </w:r>
                  <w:r w:rsidRPr="007862A6">
                    <w:rPr>
                      <w:color w:val="FF0000"/>
                      <w:sz w:val="36"/>
                      <w:szCs w:val="36"/>
                    </w:rPr>
                    <w:t>Веселые пальчики</w:t>
                  </w:r>
                </w:p>
              </w:txbxContent>
            </v:textbox>
          </v:shape>
        </w:pict>
      </w:r>
    </w:p>
    <w:p w:rsidR="000C6DE1" w:rsidRPr="0080257B" w:rsidRDefault="000C6DE1">
      <w:pPr>
        <w:rPr>
          <w:rFonts w:ascii="Times New Roman" w:hAnsi="Times New Roman"/>
        </w:rPr>
      </w:pPr>
    </w:p>
    <w:p w:rsidR="000C6DE1" w:rsidRPr="0080257B" w:rsidRDefault="000C6DE1">
      <w:pPr>
        <w:rPr>
          <w:rFonts w:ascii="Times New Roman" w:hAnsi="Times New Roman"/>
        </w:rPr>
      </w:pPr>
    </w:p>
    <w:p w:rsidR="000C6DE1" w:rsidRPr="0080257B" w:rsidRDefault="000C6DE1">
      <w:pPr>
        <w:rPr>
          <w:rFonts w:ascii="Times New Roman" w:hAnsi="Times New Roman"/>
        </w:rPr>
      </w:pPr>
    </w:p>
    <w:p w:rsidR="000C6DE1" w:rsidRPr="0080257B" w:rsidRDefault="000C6DE1">
      <w:pPr>
        <w:rPr>
          <w:rFonts w:ascii="Times New Roman" w:hAnsi="Times New Roman"/>
        </w:rPr>
      </w:pPr>
    </w:p>
    <w:p w:rsidR="000C6DE1" w:rsidRPr="0080257B" w:rsidRDefault="000C6DE1">
      <w:pPr>
        <w:rPr>
          <w:rFonts w:ascii="Times New Roman" w:hAnsi="Times New Roman"/>
        </w:rPr>
      </w:pPr>
    </w:p>
    <w:p w:rsidR="000C6DE1" w:rsidRPr="0080257B" w:rsidRDefault="000C6DE1">
      <w:pPr>
        <w:rPr>
          <w:rFonts w:ascii="Times New Roman" w:hAnsi="Times New Roman"/>
        </w:rPr>
      </w:pPr>
    </w:p>
    <w:p w:rsidR="000C6DE1" w:rsidRPr="0080257B" w:rsidRDefault="000C6DE1" w:rsidP="00B0137F">
      <w:pPr>
        <w:ind w:firstLine="709"/>
        <w:rPr>
          <w:rFonts w:ascii="Times New Roman" w:hAnsi="Times New Roman"/>
        </w:rPr>
      </w:pPr>
      <w:r w:rsidRPr="0069460D">
        <w:rPr>
          <w:rFonts w:ascii="Times New Roman" w:hAnsi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Фон для презентации пальчиковые игры 31 фото." style="width:369.75pt;height:207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">
            <v:imagedata r:id="rId5" o:title="" croptop="-303f" cropbottom="-494f" cropright="-107f"/>
            <o:lock v:ext="edit" aspectratio="f"/>
          </v:shape>
        </w:pict>
      </w:r>
    </w:p>
    <w:p w:rsidR="000C6DE1" w:rsidRPr="0080257B" w:rsidRDefault="000C6DE1">
      <w:pPr>
        <w:rPr>
          <w:rFonts w:ascii="Times New Roman" w:hAnsi="Times New Roman"/>
        </w:rPr>
      </w:pPr>
    </w:p>
    <w:p w:rsidR="000C6DE1" w:rsidRPr="0080257B" w:rsidRDefault="000C6DE1">
      <w:pPr>
        <w:rPr>
          <w:rFonts w:ascii="Times New Roman" w:hAnsi="Times New Roman"/>
        </w:rPr>
      </w:pPr>
    </w:p>
    <w:p w:rsidR="000C6DE1" w:rsidRPr="0080257B" w:rsidRDefault="000C6DE1">
      <w:pPr>
        <w:rPr>
          <w:rFonts w:ascii="Times New Roman" w:hAnsi="Times New Roman"/>
        </w:rPr>
      </w:pPr>
    </w:p>
    <w:p w:rsidR="000C6DE1" w:rsidRPr="0080257B" w:rsidRDefault="000C6DE1">
      <w:pPr>
        <w:rPr>
          <w:rFonts w:ascii="Times New Roman" w:hAnsi="Times New Roman"/>
        </w:rPr>
      </w:pPr>
    </w:p>
    <w:p w:rsidR="000C6DE1" w:rsidRPr="0080257B" w:rsidRDefault="000C6DE1">
      <w:pPr>
        <w:rPr>
          <w:rFonts w:ascii="Times New Roman" w:hAnsi="Times New Roman"/>
        </w:rPr>
      </w:pPr>
    </w:p>
    <w:p w:rsidR="000C6DE1" w:rsidRPr="0080257B" w:rsidRDefault="000C6DE1" w:rsidP="00B0137F">
      <w:pPr>
        <w:ind w:firstLine="5387"/>
        <w:rPr>
          <w:rFonts w:ascii="Times New Roman" w:hAnsi="Times New Roman"/>
          <w:sz w:val="24"/>
          <w:szCs w:val="24"/>
        </w:rPr>
      </w:pPr>
      <w:r w:rsidRPr="0080257B">
        <w:rPr>
          <w:rFonts w:ascii="Times New Roman" w:hAnsi="Times New Roman"/>
          <w:sz w:val="24"/>
          <w:szCs w:val="24"/>
        </w:rPr>
        <w:t>МОУ Лицей, детский сад 47</w:t>
      </w:r>
    </w:p>
    <w:p w:rsidR="000C6DE1" w:rsidRPr="0080257B" w:rsidRDefault="000C6DE1" w:rsidP="00B0137F">
      <w:pPr>
        <w:ind w:firstLine="5387"/>
        <w:rPr>
          <w:rFonts w:ascii="Times New Roman" w:hAnsi="Times New Roman"/>
          <w:sz w:val="24"/>
          <w:szCs w:val="24"/>
        </w:rPr>
      </w:pPr>
      <w:r w:rsidRPr="0080257B">
        <w:rPr>
          <w:rFonts w:ascii="Times New Roman" w:hAnsi="Times New Roman"/>
          <w:sz w:val="24"/>
          <w:szCs w:val="24"/>
        </w:rPr>
        <w:t>Автор в</w:t>
      </w:r>
      <w:bookmarkStart w:id="0" w:name="_GoBack"/>
      <w:bookmarkEnd w:id="0"/>
      <w:r w:rsidRPr="0080257B">
        <w:rPr>
          <w:rFonts w:ascii="Times New Roman" w:hAnsi="Times New Roman"/>
          <w:sz w:val="24"/>
          <w:szCs w:val="24"/>
        </w:rPr>
        <w:t>оспитатель Майорова Е.А.</w:t>
      </w:r>
    </w:p>
    <w:p w:rsidR="000C6DE1" w:rsidRPr="0080257B" w:rsidRDefault="000C6DE1">
      <w:pPr>
        <w:rPr>
          <w:rFonts w:ascii="Times New Roman" w:hAnsi="Times New Roman"/>
        </w:rPr>
      </w:pPr>
    </w:p>
    <w:p w:rsidR="000C6DE1" w:rsidRPr="0080257B" w:rsidRDefault="000C6DE1">
      <w:pPr>
        <w:rPr>
          <w:rFonts w:ascii="Times New Roman" w:hAnsi="Times New Roman"/>
        </w:rPr>
      </w:pPr>
    </w:p>
    <w:p w:rsidR="000C6DE1" w:rsidRPr="00F54719" w:rsidRDefault="000C6DE1">
      <w:pPr>
        <w:rPr>
          <w:rFonts w:ascii="Times New Roman" w:hAnsi="Times New Roman"/>
        </w:rPr>
      </w:pPr>
    </w:p>
    <w:p w:rsidR="000C6DE1" w:rsidRPr="00F54719" w:rsidRDefault="000C6DE1">
      <w:pPr>
        <w:rPr>
          <w:rFonts w:ascii="Times New Roman" w:hAnsi="Times New Roman"/>
        </w:rPr>
      </w:pPr>
    </w:p>
    <w:p w:rsidR="000C6DE1" w:rsidRPr="00F54719" w:rsidRDefault="000C6DE1">
      <w:pPr>
        <w:rPr>
          <w:rFonts w:ascii="Times New Roman" w:hAnsi="Times New Roman"/>
        </w:rPr>
      </w:pPr>
    </w:p>
    <w:p w:rsidR="000C6DE1" w:rsidRPr="0080257B" w:rsidRDefault="000C6DE1" w:rsidP="00B0137F">
      <w:pPr>
        <w:ind w:firstLine="3402"/>
        <w:rPr>
          <w:rFonts w:ascii="Times New Roman" w:hAnsi="Times New Roman"/>
        </w:rPr>
      </w:pPr>
      <w:r w:rsidRPr="0080257B">
        <w:rPr>
          <w:rFonts w:ascii="Times New Roman" w:hAnsi="Times New Roman"/>
        </w:rPr>
        <w:t>2022 год</w:t>
      </w:r>
    </w:p>
    <w:p w:rsidR="000C6DE1" w:rsidRPr="0080257B" w:rsidRDefault="000C6DE1">
      <w:pPr>
        <w:rPr>
          <w:rFonts w:ascii="Times New Roman" w:hAnsi="Times New Roman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b/>
          <w:bCs/>
          <w:color w:val="181818"/>
          <w:sz w:val="24"/>
          <w:szCs w:val="24"/>
          <w:lang w:eastAsia="ru-RU"/>
        </w:rPr>
        <w:t>Актуальность: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t>Двигательная активность — биологическая потребность организма, от удовлетворения которой зависит здоровье человека. Мелкая моторика – одна из сторон двигательной сферы. Высокий уровень развития мелкой моторики свидетельствует о функциональной зрелости коры головного мозга и о психологической готовности ребенка к школе. Развитие мелкой моторики важно еще и потому, что вся дальнейшая жизнь ребенка требует использования точных, координированных движений кистей и пальцев, которые необходимы, чтобы одеваться, рисовать и писать, а также выполнять множество разнообразных бытовых и учебных действий. Именно поэтому работу по развитию мелкой моторики</w:t>
      </w:r>
      <w:r w:rsidRPr="0080257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t>необходимо начинать с раннего возраста. Кроме того, мелкая моторика взаимодействует с вниманием, воображением, мышлением, памятью и речью ребенка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Мелкая моторика</w:t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t> — совокупность скоординированных действий нервной, мышечной и костной систем, часто в сочетании со зрительной системой в выполнении мелких и точных движений кистями и пальцами рук и ног.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br/>
      </w:r>
      <w:r w:rsidRPr="0080257B">
        <w:rPr>
          <w:rFonts w:ascii="Times New Roman" w:hAnsi="Times New Roman"/>
          <w:b/>
          <w:bCs/>
          <w:color w:val="181818"/>
          <w:sz w:val="24"/>
          <w:szCs w:val="24"/>
          <w:lang w:eastAsia="ru-RU"/>
        </w:rPr>
        <w:t>Цель проекта:</w:t>
      </w: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 создание условий для развития мелкой моторики и координации движений пальцев рук у детей младшего дошкольного возраста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Задачи:</w:t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t> формирование произвольных координированных движений пальцев рук, развитие осязательного восприятия (тактильной чувствительности пальцев рук);</w:t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br/>
        <w:t>2. формирование практических умений и навыков продуктивной и речевой деятельности;</w:t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br/>
        <w:t>3. укрепление физического и психического здоровья детей.</w:t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br/>
        <w:t>4. развитие познавательных психических процессов: произвольное внимание, зрительное и слуховое восприятие, память;</w:t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br/>
        <w:t>5. повышение уровня речевого развития детей;</w:t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br/>
        <w:t>6. воспитание нравственных качеств по отношению к окружающим (доброжелательность, чувство товарищества и т. д.);</w:t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br/>
        <w:t>7. воспитание и развитие художественного вкуса.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Новизна проекта:</w:t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t> создание условий для развития мелкой моторики и координации движений пальцев рук у детей младшего дошкольного возраста через игры и творчество.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b/>
          <w:bCs/>
          <w:color w:val="181818"/>
          <w:sz w:val="24"/>
          <w:szCs w:val="24"/>
          <w:lang w:eastAsia="ru-RU"/>
        </w:rPr>
        <w:t>Паспорт проекта: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Вид проекта:</w:t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t> долгосрочный – 6 месяцев.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Участники проекта:</w:t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t> дети младшей группы, родители, воспитатели.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b/>
          <w:bCs/>
          <w:color w:val="181818"/>
          <w:sz w:val="24"/>
          <w:szCs w:val="24"/>
          <w:lang w:eastAsia="ru-RU"/>
        </w:rPr>
        <w:t>Методы: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Игровой метод (дидактические игры).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Наглядный метод (рассматривание дидактических пособий, предметов).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Практический – показ способов действия с предметами, эксперимент.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b/>
          <w:bCs/>
          <w:color w:val="181818"/>
          <w:sz w:val="24"/>
          <w:szCs w:val="24"/>
          <w:lang w:eastAsia="ru-RU"/>
        </w:rPr>
        <w:t>Формы организации деятельности: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групповая;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подгрупповая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индивидуальная.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Этапы реализации проекта:</w:t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80257B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I этап – подготовительный </w:t>
      </w:r>
      <w:r w:rsidRPr="0080257B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(сентябрь-октябрь 2017г.)</w:t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br/>
        <w:t>1. Составление перспективного плана мероприятий проекта.</w:t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br/>
        <w:t>2. Подбор методической, художественной литературы, иллюстрационных материалов, дидактических, пальчиковых, подвижных игр и т. д.</w:t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br/>
        <w:t>3. Выявление уровня развития мелкой моторики у детей.</w:t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br/>
        <w:t>4. Консультация для родителей “Значение мелкой моторики в развитии речи детей дошкольного возраста”.</w:t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br/>
        <w:t>5. Пополнение предметно-развивающей среды группы младшего возраста.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II этап - практический </w:t>
      </w:r>
      <w:r w:rsidRPr="0080257B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br/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br/>
        <w:t>1. Реализация разработанной системы работы по развитию мелкой моторики у детей младшего дошкольного возраста. </w:t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br/>
        <w:t>2. Повышение педагогической компетентности родителей в вопросах развития мелкой моторики детей второй младшей группы:</w:t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br/>
        <w:t>- Консультация для родителей «Нетрадиционные методы рисования и аппликации для детей второй младшей группы»</w:t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br/>
        <w:t>- Памятка для родителей: «Пальчиками играем – стихи повторяем!»</w:t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br/>
        <w:t>3. Мониторинг уровня развития мелкой моторики у детей второй младшей группы.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III этап – заключительный (май 2018г.)</w:t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br/>
        <w:t>1. Обобщение итогов фронтальной и индивидуальной работы с детьми и родителями.</w:t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br/>
        <w:t>2. Анализ эффективности системы работы по развитию мелкой моторики рук у детей младшего дошкольного возраста </w:t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br/>
        <w:t>3. Выставка совместных работ родителей и детей с использованием нетрадиционных методов рисования и аппликации.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0257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Ожидаемые результаты:</w:t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br/>
        <w:t>- увеличится словарный запас детей, речь детей станет более эмоциональной и выразительной;</w:t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br/>
        <w:t>- возрастет речевая активность детей в различных видах деятельности;</w:t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br/>
        <w:t>- родители станут единомышленниками с педагогами по развитию мелкой моторики в работе с детьми;</w:t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br/>
        <w:t>- родители  получат необходимые знания по данной теме;</w:t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br/>
        <w:t>- предложенные игры и упражнения помогут развить мелкую моторику рук детей;</w:t>
      </w: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br/>
        <w:t>- кисти рук приобретут подвижность, гибкость, исчезнет скованность движений.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0C6DE1" w:rsidRPr="00F54719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0C6DE1" w:rsidRPr="00F54719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0C6DE1" w:rsidRPr="00F54719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0C6DE1" w:rsidRPr="00F54719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0C6DE1" w:rsidRPr="00F54719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1"/>
          <w:szCs w:val="21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181818"/>
          <w:sz w:val="21"/>
          <w:szCs w:val="21"/>
          <w:lang w:eastAsia="ru-RU"/>
        </w:rPr>
      </w:pPr>
      <w:r w:rsidRPr="0080257B">
        <w:rPr>
          <w:rFonts w:ascii="Times New Roman" w:hAnsi="Times New Roman"/>
          <w:bCs/>
          <w:color w:val="181818"/>
          <w:sz w:val="32"/>
          <w:szCs w:val="32"/>
          <w:lang w:eastAsia="ru-RU"/>
        </w:rPr>
        <w:t>ПЕРСПЕКТИВНОЕ ПЛАНИРОВАНИЕ ЗАНЯТИЙ</w:t>
      </w:r>
    </w:p>
    <w:p w:rsidR="000C6DE1" w:rsidRPr="0080257B" w:rsidRDefault="000C6DE1" w:rsidP="007862A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181818"/>
          <w:sz w:val="21"/>
          <w:szCs w:val="21"/>
          <w:lang w:eastAsia="ru-RU"/>
        </w:rPr>
      </w:pPr>
      <w:r w:rsidRPr="0080257B">
        <w:rPr>
          <w:rFonts w:ascii="Times New Roman" w:hAnsi="Times New Roman"/>
          <w:bCs/>
          <w:color w:val="181818"/>
          <w:sz w:val="32"/>
          <w:szCs w:val="32"/>
          <w:lang w:eastAsia="ru-RU"/>
        </w:rPr>
        <w:t>по проекту «Веселые пальчики».</w:t>
      </w:r>
    </w:p>
    <w:p w:rsidR="000C6DE1" w:rsidRPr="0080257B" w:rsidRDefault="000C6DE1" w:rsidP="007862A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181818"/>
          <w:sz w:val="21"/>
          <w:szCs w:val="21"/>
          <w:lang w:eastAsia="ru-RU"/>
        </w:rPr>
      </w:pPr>
      <w:r w:rsidRPr="0080257B">
        <w:rPr>
          <w:rFonts w:ascii="Times New Roman" w:hAnsi="Times New Roman"/>
          <w:color w:val="181818"/>
          <w:sz w:val="21"/>
          <w:szCs w:val="21"/>
          <w:lang w:eastAsia="ru-RU"/>
        </w:rPr>
        <w:br/>
      </w:r>
    </w:p>
    <w:p w:rsidR="000C6DE1" w:rsidRPr="0080257B" w:rsidRDefault="000C6DE1" w:rsidP="007862A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181818"/>
          <w:sz w:val="21"/>
          <w:szCs w:val="21"/>
          <w:lang w:eastAsia="ru-RU"/>
        </w:rPr>
      </w:pPr>
      <w:r w:rsidRPr="0080257B">
        <w:rPr>
          <w:rFonts w:ascii="Times New Roman" w:hAnsi="Times New Roman"/>
          <w:color w:val="181818"/>
          <w:sz w:val="27"/>
          <w:szCs w:val="27"/>
          <w:lang w:eastAsia="ru-RU"/>
        </w:rPr>
        <w:t>Материалы и оборудование</w:t>
      </w:r>
    </w:p>
    <w:p w:rsidR="000C6DE1" w:rsidRPr="0080257B" w:rsidRDefault="000C6DE1" w:rsidP="007862A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181818"/>
          <w:sz w:val="21"/>
          <w:szCs w:val="21"/>
          <w:lang w:eastAsia="ru-RU"/>
        </w:rPr>
      </w:pPr>
      <w:r w:rsidRPr="0080257B">
        <w:rPr>
          <w:rFonts w:ascii="Times New Roman" w:hAnsi="Times New Roman"/>
          <w:color w:val="181818"/>
          <w:sz w:val="27"/>
          <w:szCs w:val="27"/>
          <w:lang w:eastAsia="ru-RU"/>
        </w:rPr>
        <w:t>сентябрь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Диагностика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Выявить знания детей в области развития мелкой моторики и координации движений пальцев рук посредством дидактического материала на начало года.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октябрь</w:t>
      </w:r>
    </w:p>
    <w:p w:rsidR="000C6DE1" w:rsidRPr="0080257B" w:rsidRDefault="000C6DE1" w:rsidP="00AB3855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1.Пальчиковая гимнастика «Квасим капусту».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1.Развивать координацию движений, соотносить предметы со словесным обозначением.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2.Стимулировать тактильные ощущения.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3.Развивать мелкую моторику рук.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4.Упражнять детей в умении расстегивать и застегивать пуговицы.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t>5.Учить, последовательно одевать и раздевать куклу.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6.Учить работать с бумагой -разглаживать скомканную бумагу.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7.Обучать детей ритмично наносить точки и рисовать круги, проводить прямые горизонтальные линии.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8.Тренировать в умении хлопать в ладоши тихо, или громко по сигналу.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9.Стимулировать тактильные ощущения. Развивать мелкую моторику рук.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Игры для развития мелкой моторики: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2. Упражнение «Помоги Золушке» - рассортируй фасоль (белую отдельно, красную отдельно).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Фасоль белая и красная, коробочки.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3. Игра «Что растет в огороде» - чудесный мешочек.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Чудесный мешочек, муляжи овощей, фруктов.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4. Упражнение «Маленький конструктор» - выкладывание из геометрических фигур животного с детенышем.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Геометрические фигуры.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5. Чтение стихотворения «Мой мишка» - застегивание и расстегивание пуговиц.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6. Упражнение «Не дошитое платье» - «пришить к платью рукава, воротник, карман, пуговицы». Дополнить картонный трафарет нужной деталью.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Картонный трафарет, детали: рукав, воротник, пуговицы, карман.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7. Упражнение «Что у кого?» - разглаживание трафаретов транспорта из бумаги, смятой в комочки.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Трафареты с изображением транспорта.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8. «Проехала машина» - рисуем на манке, рассыпанной тонким слоем на подносе, следы от машины.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Поднос, манка.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9. Упражнение «Топай-хлопай».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t>10. Массаж камушками – катать по очереди каждым пальчиком камушки.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Камушки.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</w:p>
    <w:p w:rsidR="000C6DE1" w:rsidRPr="0080257B" w:rsidRDefault="000C6DE1" w:rsidP="008D1610">
      <w:pPr>
        <w:shd w:val="clear" w:color="auto" w:fill="FFFFFF"/>
        <w:spacing w:after="0" w:line="240" w:lineRule="auto"/>
        <w:ind w:firstLine="3686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ноябрь</w:t>
      </w:r>
    </w:p>
    <w:p w:rsidR="000C6DE1" w:rsidRPr="0080257B" w:rsidRDefault="000C6DE1" w:rsidP="007862A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181818"/>
          <w:sz w:val="24"/>
          <w:szCs w:val="24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1. Пальчиковая гимнастика «Игрушки».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2.Учить работать с бумагой - разглаживать скомканную бумагу.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3. Волшебный мешочек. Упражнение «Что внутри» - подушечки с различным наполнением (фасоль, рис, гречка).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Подушечки с различным наполнителем (фасоль, рис, гречка)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4. Упражнение «Погуляем» - двумя пальцами руки ходить по столу сначала медленно, затем быстро.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5. Упражнение «Ловкие пальчики» - подобрать крышечки к баночкам.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Баночки, крышки разного размера.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6. Упражнение «Конфеты к чаю» - из бумаги сминаем комочки и складываем в вазочку.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7. Массаж мячиками (ежиками).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Мячики для массажа.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Декабрь</w:t>
      </w:r>
    </w:p>
    <w:p w:rsidR="000C6DE1" w:rsidRPr="0080257B" w:rsidRDefault="000C6DE1" w:rsidP="007862A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181818"/>
          <w:sz w:val="24"/>
          <w:szCs w:val="24"/>
          <w:lang w:eastAsia="ru-RU"/>
        </w:rPr>
      </w:pP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1 Пальчиковая гимнастика «Ёлочка», «Зимняя прогулка»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Развивать зрительное внимание, мелкую моторику рук.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2. Стимулировать тактильные ощущения.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3. Формировать умение координировать речь с движениями, работать над согласованием движений рук и ног.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4. Учить изображать простейшие предметы с помощью пальцев.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5. Закреплять у детей умение мелко рвать бумагу.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6 . Научить детей завязывать узелки, шнуровать.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7. Закреплять умение обводить изображение по трафарету, проводить прямые горизонтальные линии.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8.Учить детей работать с пластилином способом размазывания на листе.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000000"/>
          <w:sz w:val="24"/>
          <w:szCs w:val="24"/>
          <w:lang w:eastAsia="ru-RU"/>
        </w:rPr>
        <w:t>7. Игра «Чудесный мешочек» - определить на ощупь резиновые игрушки.</w:t>
      </w:r>
    </w:p>
    <w:p w:rsidR="000C6DE1" w:rsidRPr="0080257B" w:rsidRDefault="000C6DE1" w:rsidP="007862A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80257B">
        <w:rPr>
          <w:rFonts w:ascii="Times New Roman" w:hAnsi="Times New Roman"/>
          <w:color w:val="181818"/>
          <w:sz w:val="24"/>
          <w:szCs w:val="24"/>
          <w:lang w:eastAsia="ru-RU"/>
        </w:rPr>
        <w:t>Чудесный мешочек, резиновые игрушки.</w:t>
      </w:r>
    </w:p>
    <w:p w:rsidR="000C6DE1" w:rsidRPr="0080257B" w:rsidRDefault="000C6DE1">
      <w:pPr>
        <w:rPr>
          <w:rFonts w:ascii="Times New Roman" w:hAnsi="Times New Roman"/>
          <w:color w:val="181818"/>
          <w:sz w:val="24"/>
          <w:szCs w:val="24"/>
          <w:lang w:eastAsia="ru-RU"/>
        </w:rPr>
      </w:pPr>
    </w:p>
    <w:p w:rsidR="000C6DE1" w:rsidRPr="0080257B" w:rsidRDefault="000C6DE1">
      <w:pPr>
        <w:rPr>
          <w:rFonts w:ascii="Times New Roman" w:hAnsi="Times New Roman"/>
          <w:color w:val="FF0000"/>
          <w:sz w:val="36"/>
          <w:szCs w:val="36"/>
          <w:lang w:eastAsia="ru-RU"/>
        </w:rPr>
      </w:pPr>
    </w:p>
    <w:p w:rsidR="000C6DE1" w:rsidRDefault="000C6DE1"/>
    <w:p w:rsidR="000C6DE1" w:rsidRPr="00F54719" w:rsidRDefault="000C6DE1">
      <w:pPr>
        <w:rPr>
          <w:rFonts w:ascii="Times New Roman" w:hAnsi="Times New Roman"/>
          <w:color w:val="FF0000"/>
          <w:sz w:val="36"/>
          <w:szCs w:val="36"/>
          <w:lang w:eastAsia="ru-RU"/>
        </w:rPr>
      </w:pPr>
    </w:p>
    <w:p w:rsidR="000C6DE1" w:rsidRPr="00F54719" w:rsidRDefault="000C6DE1">
      <w:pPr>
        <w:rPr>
          <w:rFonts w:ascii="Times New Roman" w:hAnsi="Times New Roman"/>
          <w:color w:val="FF0000"/>
          <w:sz w:val="36"/>
          <w:szCs w:val="36"/>
          <w:lang w:eastAsia="ru-RU"/>
        </w:rPr>
      </w:pPr>
    </w:p>
    <w:p w:rsidR="000C6DE1" w:rsidRPr="00F54719" w:rsidRDefault="000C6DE1">
      <w:pPr>
        <w:rPr>
          <w:rFonts w:ascii="Times New Roman" w:hAnsi="Times New Roman"/>
          <w:color w:val="FF0000"/>
          <w:sz w:val="36"/>
          <w:szCs w:val="36"/>
          <w:lang w:eastAsia="ru-RU"/>
        </w:rPr>
      </w:pPr>
    </w:p>
    <w:p w:rsidR="000C6DE1" w:rsidRPr="00F54719" w:rsidRDefault="000C6DE1">
      <w:pPr>
        <w:rPr>
          <w:rFonts w:ascii="Times New Roman" w:hAnsi="Times New Roman"/>
          <w:color w:val="FF0000"/>
          <w:sz w:val="36"/>
          <w:szCs w:val="36"/>
          <w:lang w:eastAsia="ru-RU"/>
        </w:rPr>
      </w:pPr>
    </w:p>
    <w:p w:rsidR="000C6DE1" w:rsidRPr="00F54719" w:rsidRDefault="000C6DE1">
      <w:pPr>
        <w:rPr>
          <w:rFonts w:ascii="Times New Roman" w:hAnsi="Times New Roman"/>
          <w:color w:val="FF0000"/>
          <w:sz w:val="36"/>
          <w:szCs w:val="36"/>
          <w:lang w:eastAsia="ru-RU"/>
        </w:rPr>
      </w:pPr>
    </w:p>
    <w:p w:rsidR="000C6DE1" w:rsidRPr="00F54719" w:rsidRDefault="000C6DE1">
      <w:pPr>
        <w:rPr>
          <w:rFonts w:ascii="Times New Roman" w:hAnsi="Times New Roman"/>
          <w:color w:val="FF0000"/>
          <w:sz w:val="36"/>
          <w:szCs w:val="36"/>
          <w:lang w:eastAsia="ru-RU"/>
        </w:rPr>
      </w:pPr>
    </w:p>
    <w:p w:rsidR="000C6DE1" w:rsidRPr="00F54719" w:rsidRDefault="000C6DE1">
      <w:pPr>
        <w:rPr>
          <w:rFonts w:ascii="Times New Roman" w:hAnsi="Times New Roman"/>
          <w:color w:val="FF0000"/>
          <w:sz w:val="36"/>
          <w:szCs w:val="36"/>
          <w:lang w:eastAsia="ru-RU"/>
        </w:rPr>
      </w:pPr>
    </w:p>
    <w:p w:rsidR="000C6DE1" w:rsidRPr="0080257B" w:rsidRDefault="000C6DE1">
      <w:pPr>
        <w:rPr>
          <w:rFonts w:ascii="Times New Roman" w:hAnsi="Times New Roman"/>
          <w:sz w:val="24"/>
          <w:szCs w:val="24"/>
        </w:rPr>
      </w:pPr>
      <w:r w:rsidRPr="0080257B">
        <w:rPr>
          <w:rFonts w:ascii="Times New Roman" w:hAnsi="Times New Roman"/>
          <w:sz w:val="24"/>
          <w:szCs w:val="24"/>
        </w:rPr>
        <w:t>Дидактическая игра «Зашнуруй ботинок»</w:t>
      </w:r>
    </w:p>
    <w:p w:rsidR="000C6DE1" w:rsidRPr="0080257B" w:rsidRDefault="000C6DE1" w:rsidP="007D2B36">
      <w:pPr>
        <w:ind w:firstLine="540"/>
        <w:rPr>
          <w:rFonts w:ascii="Times New Roman" w:hAnsi="Times New Roman"/>
          <w:sz w:val="24"/>
          <w:szCs w:val="24"/>
        </w:rPr>
      </w:pPr>
      <w:r w:rsidRPr="0069460D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6" type="#_x0000_t75" style="width:153.75pt;height:241.5pt;visibility:visible">
            <v:imagedata r:id="rId6" o:title="" croptop="7881f" cropbottom="15174f" cropleft="16395f" cropright="9099f"/>
          </v:shape>
        </w:pict>
      </w:r>
    </w:p>
    <w:p w:rsidR="000C6DE1" w:rsidRPr="0080257B" w:rsidRDefault="000C6DE1">
      <w:pPr>
        <w:rPr>
          <w:rFonts w:ascii="Times New Roman" w:hAnsi="Times New Roman"/>
          <w:sz w:val="24"/>
          <w:szCs w:val="24"/>
        </w:rPr>
      </w:pPr>
      <w:r w:rsidRPr="0080257B">
        <w:rPr>
          <w:rFonts w:ascii="Times New Roman" w:hAnsi="Times New Roman"/>
          <w:sz w:val="24"/>
          <w:szCs w:val="24"/>
        </w:rPr>
        <w:t xml:space="preserve">Игра для развития мелкой моторики «Продень шнурок» </w:t>
      </w:r>
    </w:p>
    <w:p w:rsidR="000C6DE1" w:rsidRPr="0080257B" w:rsidRDefault="000C6DE1" w:rsidP="007D2B36">
      <w:pPr>
        <w:ind w:firstLine="540"/>
        <w:rPr>
          <w:rFonts w:ascii="Times New Roman" w:hAnsi="Times New Roman"/>
          <w:sz w:val="24"/>
          <w:szCs w:val="24"/>
        </w:rPr>
      </w:pPr>
      <w:r w:rsidRPr="0069460D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i1027" type="#_x0000_t75" style="width:216.75pt;height:292.5pt;visibility:visible">
            <v:imagedata r:id="rId7" o:title=""/>
          </v:shape>
        </w:pict>
      </w:r>
    </w:p>
    <w:p w:rsidR="000C6DE1" w:rsidRPr="0080257B" w:rsidRDefault="000C6DE1">
      <w:pPr>
        <w:rPr>
          <w:rFonts w:ascii="Times New Roman" w:hAnsi="Times New Roman"/>
          <w:sz w:val="24"/>
          <w:szCs w:val="24"/>
        </w:rPr>
      </w:pPr>
      <w:r w:rsidRPr="0080257B">
        <w:rPr>
          <w:rFonts w:ascii="Times New Roman" w:hAnsi="Times New Roman"/>
          <w:sz w:val="24"/>
          <w:szCs w:val="24"/>
        </w:rPr>
        <w:t>Игра для развития мелкой моторики «Шнуровка»</w:t>
      </w:r>
    </w:p>
    <w:p w:rsidR="000C6DE1" w:rsidRPr="0080257B" w:rsidRDefault="000C6DE1" w:rsidP="007D2B36">
      <w:pPr>
        <w:ind w:firstLine="540"/>
        <w:rPr>
          <w:rFonts w:ascii="Times New Roman" w:hAnsi="Times New Roman"/>
          <w:sz w:val="24"/>
          <w:szCs w:val="24"/>
        </w:rPr>
      </w:pPr>
      <w:r w:rsidRPr="0069460D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28" type="#_x0000_t75" style="width:234.75pt;height:4in;visibility:visible">
            <v:imagedata r:id="rId8" o:title=""/>
          </v:shape>
        </w:pict>
      </w:r>
    </w:p>
    <w:p w:rsidR="000C6DE1" w:rsidRPr="0080257B" w:rsidRDefault="000C6DE1">
      <w:pPr>
        <w:rPr>
          <w:rFonts w:ascii="Times New Roman" w:hAnsi="Times New Roman"/>
          <w:sz w:val="24"/>
          <w:szCs w:val="24"/>
        </w:rPr>
      </w:pPr>
      <w:r w:rsidRPr="0080257B">
        <w:rPr>
          <w:rFonts w:ascii="Times New Roman" w:hAnsi="Times New Roman"/>
          <w:sz w:val="24"/>
          <w:szCs w:val="24"/>
        </w:rPr>
        <w:t>Дидактическая игра «Веселая змейка»</w:t>
      </w:r>
    </w:p>
    <w:p w:rsidR="000C6DE1" w:rsidRPr="0080257B" w:rsidRDefault="000C6DE1" w:rsidP="007D2B36">
      <w:pPr>
        <w:ind w:firstLine="540"/>
        <w:rPr>
          <w:rFonts w:ascii="Times New Roman" w:hAnsi="Times New Roman"/>
          <w:sz w:val="24"/>
          <w:szCs w:val="24"/>
        </w:rPr>
      </w:pPr>
      <w:r w:rsidRPr="0069460D">
        <w:rPr>
          <w:rFonts w:ascii="Times New Roman" w:hAnsi="Times New Roman"/>
          <w:sz w:val="24"/>
          <w:szCs w:val="24"/>
        </w:rPr>
        <w:pict>
          <v:shape id="_x0000_i1029" type="#_x0000_t75" style="width:213pt;height:305.25pt">
            <v:imagedata r:id="rId9" o:title=""/>
          </v:shape>
        </w:pict>
      </w:r>
    </w:p>
    <w:p w:rsidR="000C6DE1" w:rsidRDefault="000C6D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Дидактическая игра « Чья команда быстрее поострит»</w:t>
      </w:r>
    </w:p>
    <w:p w:rsidR="000C6DE1" w:rsidRDefault="000C6DE1">
      <w:pPr>
        <w:rPr>
          <w:rFonts w:ascii="Times New Roman" w:hAnsi="Times New Roman"/>
          <w:sz w:val="24"/>
          <w:szCs w:val="24"/>
        </w:rPr>
      </w:pPr>
    </w:p>
    <w:p w:rsidR="000C6DE1" w:rsidRDefault="000C6DE1">
      <w:pPr>
        <w:rPr>
          <w:rFonts w:ascii="Times New Roman" w:hAnsi="Times New Roman"/>
          <w:sz w:val="24"/>
          <w:szCs w:val="24"/>
        </w:rPr>
      </w:pPr>
    </w:p>
    <w:p w:rsidR="000C6DE1" w:rsidRDefault="000C6DE1">
      <w:pPr>
        <w:rPr>
          <w:rFonts w:ascii="Times New Roman" w:hAnsi="Times New Roman"/>
          <w:sz w:val="24"/>
          <w:szCs w:val="24"/>
        </w:rPr>
      </w:pPr>
    </w:p>
    <w:p w:rsidR="000C6DE1" w:rsidRDefault="000C6DE1">
      <w:pPr>
        <w:rPr>
          <w:rFonts w:ascii="Times New Roman" w:hAnsi="Times New Roman"/>
          <w:sz w:val="24"/>
          <w:szCs w:val="24"/>
        </w:rPr>
      </w:pPr>
    </w:p>
    <w:p w:rsidR="000C6DE1" w:rsidRDefault="000C6DE1" w:rsidP="007D2B36">
      <w:pPr>
        <w:ind w:firstLine="540"/>
        <w:rPr>
          <w:rFonts w:ascii="Times New Roman" w:hAnsi="Times New Roman"/>
          <w:sz w:val="24"/>
          <w:szCs w:val="24"/>
        </w:rPr>
      </w:pPr>
      <w:r w:rsidRPr="0069460D">
        <w:rPr>
          <w:rFonts w:ascii="Times New Roman" w:hAnsi="Times New Roman"/>
          <w:sz w:val="24"/>
          <w:szCs w:val="24"/>
        </w:rPr>
        <w:pict>
          <v:shape id="_x0000_i1030" type="#_x0000_t75" style="width:218.25pt;height:308.25pt">
            <v:imagedata r:id="rId10" o:title=""/>
          </v:shape>
        </w:pict>
      </w:r>
    </w:p>
    <w:p w:rsidR="000C6DE1" w:rsidRPr="0080257B" w:rsidRDefault="000C6D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Дидактическая игра «Чудо дерево»</w:t>
      </w:r>
    </w:p>
    <w:p w:rsidR="000C6DE1" w:rsidRDefault="000C6DE1" w:rsidP="005F5247">
      <w:pPr>
        <w:jc w:val="both"/>
      </w:pPr>
      <w:r>
        <w:pict>
          <v:shape id="_x0000_i1031" type="#_x0000_t75" alt="image-19-03-22-08-51-2.jpeg" style="width:24pt;height:24pt">
            <v:imagedata r:id="rId11" r:href="rId12"/>
          </v:shape>
        </w:pict>
      </w:r>
      <w:r>
        <w:pict>
          <v:shape id="_x0000_i1032" type="#_x0000_t75" style="width:207pt;height:313.5pt">
            <v:imagedata r:id="rId13" o:title=""/>
          </v:shape>
        </w:pict>
      </w:r>
    </w:p>
    <w:p w:rsidR="000C6DE1" w:rsidRDefault="000C6DE1" w:rsidP="005F5247">
      <w:pPr>
        <w:jc w:val="both"/>
      </w:pPr>
      <w:r>
        <w:t>Рисуем ладошками «Цветочки»</w:t>
      </w:r>
    </w:p>
    <w:p w:rsidR="000C6DE1" w:rsidRPr="005F5247" w:rsidRDefault="000C6DE1" w:rsidP="005F5247">
      <w:pPr>
        <w:jc w:val="both"/>
      </w:pPr>
    </w:p>
    <w:p w:rsidR="000C6DE1" w:rsidRDefault="000C6DE1" w:rsidP="00A46DA2">
      <w:pPr>
        <w:pStyle w:val="NormalWeb"/>
        <w:shd w:val="clear" w:color="auto" w:fill="FFFFFF"/>
        <w:spacing w:before="0" w:beforeAutospacing="0" w:after="0" w:afterAutospacing="0" w:line="210" w:lineRule="atLeast"/>
        <w:rPr>
          <w:lang w:eastAsia="en-US"/>
        </w:rPr>
      </w:pPr>
    </w:p>
    <w:p w:rsidR="000C6DE1" w:rsidRDefault="000C6DE1" w:rsidP="00A46DA2">
      <w:pPr>
        <w:pStyle w:val="NormalWeb"/>
        <w:shd w:val="clear" w:color="auto" w:fill="FFFFFF"/>
        <w:spacing w:before="0" w:beforeAutospacing="0" w:after="0" w:afterAutospacing="0" w:line="210" w:lineRule="atLeast"/>
        <w:rPr>
          <w:lang w:eastAsia="en-US"/>
        </w:rPr>
      </w:pPr>
    </w:p>
    <w:p w:rsidR="000C6DE1" w:rsidRPr="0080257B" w:rsidRDefault="000C6DE1" w:rsidP="00A46DA2">
      <w:pPr>
        <w:pStyle w:val="NormalWeb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80257B">
        <w:rPr>
          <w:b/>
          <w:bCs/>
          <w:color w:val="181818"/>
        </w:rPr>
        <w:t>Список литературы:</w:t>
      </w:r>
    </w:p>
    <w:p w:rsidR="000C6DE1" w:rsidRPr="0080257B" w:rsidRDefault="000C6DE1" w:rsidP="00A46DA2">
      <w:pPr>
        <w:pStyle w:val="NormalWeb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80257B">
        <w:rPr>
          <w:color w:val="181818"/>
        </w:rPr>
        <w:t>1. Белая А.Е. «Пальчиковые игры для развития речи дошкольников».</w:t>
      </w:r>
    </w:p>
    <w:p w:rsidR="000C6DE1" w:rsidRPr="0080257B" w:rsidRDefault="000C6DE1" w:rsidP="00A46DA2">
      <w:pPr>
        <w:pStyle w:val="NormalWeb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80257B">
        <w:rPr>
          <w:color w:val="181818"/>
        </w:rPr>
        <w:t>2. Бондаренко А.К., Матусик А.И. «Воспитание детей в игре».</w:t>
      </w:r>
    </w:p>
    <w:p w:rsidR="000C6DE1" w:rsidRPr="0080257B" w:rsidRDefault="000C6DE1" w:rsidP="00A46DA2">
      <w:pPr>
        <w:pStyle w:val="NormalWeb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80257B">
        <w:rPr>
          <w:color w:val="181818"/>
        </w:rPr>
        <w:t>3. Борисенко М.Г. «Наши пальчики играют».</w:t>
      </w:r>
    </w:p>
    <w:p w:rsidR="000C6DE1" w:rsidRPr="0080257B" w:rsidRDefault="000C6DE1" w:rsidP="00A46DA2">
      <w:pPr>
        <w:pStyle w:val="NormalWeb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80257B">
        <w:rPr>
          <w:color w:val="181818"/>
        </w:rPr>
        <w:t>4. Крупенчук О.И. «Пальчиковые игры».</w:t>
      </w:r>
    </w:p>
    <w:p w:rsidR="000C6DE1" w:rsidRPr="0080257B" w:rsidRDefault="000C6DE1" w:rsidP="00A46DA2">
      <w:pPr>
        <w:pStyle w:val="NormalWeb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80257B">
        <w:rPr>
          <w:color w:val="181818"/>
        </w:rPr>
        <w:t>5. Плутaeвa E. «Рaзвитиe мeлкoй мoтoрики у дeтeй 2-4 лeт»</w:t>
      </w:r>
    </w:p>
    <w:p w:rsidR="000C6DE1" w:rsidRPr="0080257B" w:rsidRDefault="000C6DE1" w:rsidP="00A46DA2">
      <w:pPr>
        <w:pStyle w:val="NormalWeb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80257B">
        <w:rPr>
          <w:color w:val="181818"/>
        </w:rPr>
        <w:t>6.Т.Н.Давыдова «Рисуем ладошками»</w:t>
      </w:r>
    </w:p>
    <w:p w:rsidR="000C6DE1" w:rsidRPr="0080257B" w:rsidRDefault="000C6DE1" w:rsidP="00A46DA2">
      <w:pPr>
        <w:pStyle w:val="NormalWeb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80257B">
        <w:rPr>
          <w:color w:val="181818"/>
        </w:rPr>
        <w:t>7. И.А. Лыкова «Изобразительная деятельность в детском саду» М.2020</w:t>
      </w:r>
    </w:p>
    <w:p w:rsidR="000C6DE1" w:rsidRPr="0080257B" w:rsidRDefault="000C6DE1" w:rsidP="00A46DA2">
      <w:pPr>
        <w:pStyle w:val="NormalWeb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80257B">
        <w:rPr>
          <w:color w:val="181818"/>
        </w:rPr>
        <w:t>8. И.А. Лыкова «Лепим, фантазируем, играем» М.2019</w:t>
      </w:r>
    </w:p>
    <w:p w:rsidR="000C6DE1" w:rsidRPr="0080257B" w:rsidRDefault="000C6DE1" w:rsidP="00A46DA2">
      <w:pPr>
        <w:pStyle w:val="NormalWeb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80257B">
        <w:rPr>
          <w:color w:val="181818"/>
        </w:rPr>
        <w:t>9. И. Агапова, М. Давыдова «Аппликация» М. 2018</w:t>
      </w:r>
    </w:p>
    <w:p w:rsidR="000C6DE1" w:rsidRPr="0080257B" w:rsidRDefault="000C6DE1">
      <w:pPr>
        <w:rPr>
          <w:rFonts w:ascii="Times New Roman" w:hAnsi="Times New Roman"/>
          <w:sz w:val="24"/>
          <w:szCs w:val="24"/>
        </w:rPr>
      </w:pPr>
    </w:p>
    <w:p w:rsidR="000C6DE1" w:rsidRPr="0080257B" w:rsidRDefault="000C6DE1">
      <w:pPr>
        <w:rPr>
          <w:rFonts w:ascii="Times New Roman" w:hAnsi="Times New Roman"/>
          <w:sz w:val="24"/>
          <w:szCs w:val="24"/>
        </w:rPr>
      </w:pPr>
    </w:p>
    <w:p w:rsidR="000C6DE1" w:rsidRPr="0080257B" w:rsidRDefault="000C6DE1">
      <w:pPr>
        <w:rPr>
          <w:rFonts w:ascii="Times New Roman" w:hAnsi="Times New Roman"/>
          <w:sz w:val="24"/>
          <w:szCs w:val="24"/>
        </w:rPr>
      </w:pPr>
    </w:p>
    <w:p w:rsidR="000C6DE1" w:rsidRPr="0080257B" w:rsidRDefault="000C6DE1">
      <w:pPr>
        <w:rPr>
          <w:rFonts w:ascii="Times New Roman" w:hAnsi="Times New Roman"/>
          <w:sz w:val="24"/>
          <w:szCs w:val="24"/>
        </w:rPr>
      </w:pPr>
    </w:p>
    <w:sectPr w:rsidR="000C6DE1" w:rsidRPr="0080257B" w:rsidSect="0080257B">
      <w:pgSz w:w="11906" w:h="16838"/>
      <w:pgMar w:top="89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5863A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CDDAC5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87CA1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AF6BD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969A3C2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6D6A6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A8E3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00D3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D8086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17688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3339"/>
    <w:rsid w:val="000C6DE1"/>
    <w:rsid w:val="000F5A9F"/>
    <w:rsid w:val="00140DEC"/>
    <w:rsid w:val="001D499F"/>
    <w:rsid w:val="00445288"/>
    <w:rsid w:val="0046176F"/>
    <w:rsid w:val="004D4E71"/>
    <w:rsid w:val="0055511E"/>
    <w:rsid w:val="005F5247"/>
    <w:rsid w:val="00665B0A"/>
    <w:rsid w:val="0069460D"/>
    <w:rsid w:val="007862A6"/>
    <w:rsid w:val="007D2B36"/>
    <w:rsid w:val="0080257B"/>
    <w:rsid w:val="00852B60"/>
    <w:rsid w:val="00882EB4"/>
    <w:rsid w:val="008C3D0B"/>
    <w:rsid w:val="008D1610"/>
    <w:rsid w:val="00901875"/>
    <w:rsid w:val="00947F4F"/>
    <w:rsid w:val="00A46DA2"/>
    <w:rsid w:val="00A86C1F"/>
    <w:rsid w:val="00AB3855"/>
    <w:rsid w:val="00B0137F"/>
    <w:rsid w:val="00B82A00"/>
    <w:rsid w:val="00BF3339"/>
    <w:rsid w:val="00C972B6"/>
    <w:rsid w:val="00DE0D7B"/>
    <w:rsid w:val="00E11DF0"/>
    <w:rsid w:val="00E37F3B"/>
    <w:rsid w:val="00F07A6A"/>
    <w:rsid w:val="00F54719"/>
    <w:rsid w:val="00F65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5288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A46D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B82A00"/>
    <w:rPr>
      <w:rFonts w:cs="Times New Roman"/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3714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https://e.mail.ru/cgi-bin/getattach?file=image-19-03-22-08-51-2.jpeg&amp;id=16477123451396114720;0;3&amp;mode=attachment&amp;x-email=984061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</TotalTime>
  <Pages>9</Pages>
  <Words>1254</Words>
  <Characters>7151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Познавательно-экспериментальный проект в младшей группе</dc:title>
  <dc:subject/>
  <dc:creator>NATA</dc:creator>
  <cp:keywords/>
  <dc:description/>
  <cp:lastModifiedBy>Huo4uHb</cp:lastModifiedBy>
  <cp:revision>3</cp:revision>
  <dcterms:created xsi:type="dcterms:W3CDTF">2022-03-19T18:56:00Z</dcterms:created>
  <dcterms:modified xsi:type="dcterms:W3CDTF">2022-03-19T19:21:00Z</dcterms:modified>
</cp:coreProperties>
</file>