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BF1" w:rsidRDefault="00510BF1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" o:spid="_x0000_s1026" style="position:absolute;margin-left:-6.55pt;margin-top:.15pt;width:520.75pt;height:758.5pt;z-index:-251658240;visibility:visible;v-text-anchor:middle" fillcolor="#4f81bd" strokecolor="#243f60" strokeweight="2pt"/>
        </w:pict>
      </w:r>
    </w:p>
    <w:p w:rsidR="00510BF1" w:rsidRDefault="00510BF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margin-left:11.05pt;margin-top:368.2pt;width:482.25pt;height:330.7pt;z-index:251659264;visibility:visible" strokeweight=".5pt">
            <v:textbox>
              <w:txbxContent>
                <w:p w:rsidR="00510BF1" w:rsidRDefault="00510BF1" w:rsidP="002A6D0E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</w:p>
                <w:p w:rsidR="00510BF1" w:rsidRPr="002A6D0E" w:rsidRDefault="00510BF1" w:rsidP="002A6D0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</w:pPr>
                  <w:r w:rsidRPr="002A6D0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Тюрнева Надежда  Анатольевна</w:t>
                  </w:r>
                </w:p>
                <w:p w:rsidR="00510BF1" w:rsidRPr="002A6D0E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8"/>
                      <w:szCs w:val="48"/>
                    </w:rPr>
                  </w:pPr>
                </w:p>
                <w:p w:rsidR="00510BF1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8"/>
                      <w:szCs w:val="48"/>
                    </w:rPr>
                  </w:pPr>
                </w:p>
                <w:p w:rsidR="00510BF1" w:rsidRPr="002A6D0E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8"/>
                      <w:szCs w:val="48"/>
                    </w:rPr>
                  </w:pPr>
                </w:p>
                <w:p w:rsidR="00510BF1" w:rsidRDefault="00510BF1" w:rsidP="00067B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48"/>
                      <w:szCs w:val="48"/>
                    </w:rPr>
                    <w:t>ЧУДЕСА ИЗ БУМАГИ</w:t>
                  </w:r>
                </w:p>
                <w:p w:rsidR="00510BF1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48"/>
                      <w:szCs w:val="48"/>
                    </w:rPr>
                    <w:t xml:space="preserve"> СВОИМИ РУКАМИ</w:t>
                  </w:r>
                </w:p>
                <w:p w:rsidR="00510BF1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48"/>
                      <w:szCs w:val="48"/>
                    </w:rPr>
                  </w:pPr>
                </w:p>
                <w:p w:rsidR="00510BF1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067BA3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РАБОЧАЯ ТЕТРАДЬ </w:t>
                  </w:r>
                </w:p>
                <w:p w:rsidR="00510BF1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067BA3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ПО РАЗВИТИЮ ИЗОБРАЗИТЕЛЬНЫХ СПОСОБНОСТЕЙ </w:t>
                  </w:r>
                </w:p>
                <w:p w:rsidR="00510BF1" w:rsidRPr="00067BA3" w:rsidRDefault="00510BF1" w:rsidP="002A6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067BA3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ДЕТЕЙ СТАРШЕГО ДОШКОЛЬНОГО ВОЗРАСТА</w:t>
                  </w:r>
                </w:p>
                <w:p w:rsidR="00510BF1" w:rsidRPr="00067BA3" w:rsidRDefault="00510BF1" w:rsidP="002A6D0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510BF1" w:rsidRDefault="00510BF1" w:rsidP="002A6D0E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 w:rsidRPr="001C32E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ruobr.ru/media/program_dod_images/5d4dc5a15d8c46f0b303f39cc124de0e.jpg" style="width:495.75pt;height:330.75pt;visibility:visible">
            <v:imagedata r:id="rId4" o:title=""/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4" o:spid="_x0000_s1028" type="#_x0000_t202" style="position:absolute;margin-left:-1.55pt;margin-top:-.7pt;width:506.5pt;height:759.35pt;z-index:251660288;visibility:visible" strokecolor="#4f81bd" strokeweight="2pt">
            <v:textbox>
              <w:txbxContent>
                <w:p w:rsidR="00510BF1" w:rsidRDefault="00510BF1" w:rsidP="0092152D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10BF1" w:rsidRPr="0092152D" w:rsidRDefault="00510BF1" w:rsidP="0092152D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Тюрнева Н.А.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Чудеса из бумаги своими руками</w:t>
                  </w: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Рабочая тетрадь для детей старшего дошкольного возраста 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5-6 лет). 2022</w:t>
                  </w: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19 </w:t>
                  </w: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</w:t>
                  </w:r>
                </w:p>
                <w:p w:rsidR="00510BF1" w:rsidRDefault="00510BF1" w:rsidP="0092152D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Рабочая тетрадь адресована педагогам дошкольных образовательных учреждений, а также родителям для занятий с детьми старшего дошкольного возраста по развитию у них изобразительных способностей 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конструировании из бумаги </w:t>
                  </w:r>
                  <w:r w:rsidRPr="006A7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повышения интереса к конструированию.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10BF1" w:rsidRPr="0092152D" w:rsidRDefault="00510BF1" w:rsidP="0092152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Учебно-методическое издание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Тюрнева Надежда Анатольевна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Чудеса из бумаги своими руками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Рабочая тетрадь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Составитель: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Н.А. Тюрнева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9215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Дизайн обложки: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Н.А. Тюрнева</w:t>
                  </w:r>
                </w:p>
                <w:p w:rsidR="00510BF1" w:rsidRPr="0092152D" w:rsidRDefault="00510BF1" w:rsidP="0092152D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510BF1" w:rsidRDefault="00510BF1"/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5" o:spid="_x0000_s1029" type="#_x0000_t202" style="position:absolute;margin-left:-2.35pt;margin-top:-3.2pt;width:516.55pt;height:760.2pt;z-index:251661312;visibility:visible" strokecolor="#4f81bd" strokeweight="2pt">
            <v:textbox>
              <w:txbxContent>
                <w:p w:rsidR="00510BF1" w:rsidRDefault="00510BF1" w:rsidP="001464D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510BF1" w:rsidRDefault="00510BF1" w:rsidP="001464D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510BF1" w:rsidRPr="001464D7" w:rsidRDefault="00510BF1" w:rsidP="001464D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1464D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От автора</w:t>
                  </w:r>
                </w:p>
                <w:p w:rsidR="00510BF1" w:rsidRDefault="00510BF1" w:rsidP="001464D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Уважаемый педагог!</w:t>
                  </w:r>
                </w:p>
                <w:p w:rsidR="00510BF1" w:rsidRDefault="00510BF1" w:rsidP="001464D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Уважаемый</w:t>
                  </w:r>
                  <w:r w:rsidRPr="001464D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родител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ь</w:t>
                  </w:r>
                  <w:r w:rsidRPr="001464D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510BF1" w:rsidRDefault="00510BF1" w:rsidP="001464D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510BF1" w:rsidRPr="001464D7" w:rsidRDefault="00510BF1" w:rsidP="001464D7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1464D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Перед вами рабочая тетрадь, которая поможет развить изобразительные способности ребенка в процессе конструирования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из бумаги.</w:t>
                  </w:r>
                </w:p>
                <w:p w:rsidR="00510BF1" w:rsidRPr="001464D7" w:rsidRDefault="00510BF1" w:rsidP="001464D7">
                  <w:pPr>
                    <w:pStyle w:val="c6"/>
                    <w:spacing w:before="0" w:beforeAutospacing="0" w:after="0" w:afterAutospacing="0" w:line="360" w:lineRule="auto"/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 w:rsidRPr="001464D7">
                    <w:rPr>
                      <w:rStyle w:val="c5"/>
                      <w:sz w:val="28"/>
                      <w:szCs w:val="28"/>
                    </w:rPr>
                    <w:t>Дошкольный возраст – период интенсивного развития творческих возможностей человека, поэтому в последние годы уделяется большое внимание изучению детского творчества в разных видах деятельности.</w:t>
                  </w:r>
                </w:p>
                <w:p w:rsidR="00510BF1" w:rsidRPr="001464D7" w:rsidRDefault="00510BF1" w:rsidP="0026592D">
                  <w:pPr>
                    <w:pStyle w:val="c6"/>
                    <w:spacing w:before="0" w:beforeAutospacing="0" w:after="0" w:afterAutospacing="0" w:line="360" w:lineRule="auto"/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 w:rsidRPr="001464D7">
                    <w:rPr>
                      <w:rStyle w:val="c5"/>
                      <w:sz w:val="28"/>
                      <w:szCs w:val="28"/>
                    </w:rPr>
                    <w:t>Развивать творчество детей можно по-разному, в том числе и работая с бумагой. В процессе работы с этим материалам дети познают свойства, возможности её преобразования и использование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</w:t>
                  </w:r>
                  <w:r>
                    <w:rPr>
                      <w:rStyle w:val="c5"/>
                      <w:sz w:val="28"/>
                      <w:szCs w:val="28"/>
                    </w:rPr>
                    <w:t xml:space="preserve"> Задания тетради помогут развивать представления о конструировании как виде деятельности, развивать целостность конструировать образ из элементов по замыслу.  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6" o:spid="_x0000_s1030" type="#_x0000_t202" style="position:absolute;margin-left:2.65pt;margin-top:-5.7pt;width:500.65pt;height:757.65pt;z-index:251662336;visibility:visible" strokecolor="#4f81bd" strokeweight="2pt">
            <v:textbox>
              <w:txbxContent>
                <w:p w:rsidR="00510BF1" w:rsidRDefault="00510BF1"/>
                <w:p w:rsidR="00510BF1" w:rsidRDefault="00510BF1"/>
                <w:p w:rsidR="00510BF1" w:rsidRPr="001A5F17" w:rsidRDefault="00510BF1" w:rsidP="001A5F17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A5F17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Привет, мой друг!</w:t>
                  </w:r>
                </w:p>
                <w:p w:rsidR="00510BF1" w:rsidRDefault="00510BF1" w:rsidP="001A5F17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A5F17">
                    <w:rPr>
                      <w:rFonts w:ascii="Times New Roman" w:hAnsi="Times New Roman" w:cs="Times New Roman"/>
                      <w:sz w:val="48"/>
                      <w:szCs w:val="48"/>
                    </w:rPr>
                    <w:t>Я приглашаю тебя в путешествие в интересную страну, где ты научишься создавать из бумаги  необыкновенные и красивые поделки.</w:t>
                  </w:r>
                </w:p>
                <w:p w:rsidR="00510BF1" w:rsidRPr="001A5F17" w:rsidRDefault="00510BF1" w:rsidP="001A5F17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7" o:spid="_x0000_i1027" type="#_x0000_t75" alt="https://www.alllessons.ru/wp-content/uploads/files/hello_html_m2145275a.png" style="width:273pt;height:463.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8" o:spid="_x0000_s1031" type="#_x0000_t202" style="position:absolute;margin-left:1pt;margin-top:5.15pt;width:513.2pt;height:745.95pt;z-index:251663360;visibility:visible" strokecolor="#4f81bd" strokeweight="2pt">
            <v:textbox>
              <w:txbxContent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9" o:spid="_x0000_i1035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Задание 1. </w:t>
                  </w: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Цель: формировать интерес к конструированию из бумаги</w:t>
                  </w: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Поставь галочку у картинки, на которой изображена поделка из бумаги</w:t>
                  </w: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10" o:spid="_x0000_i1036" type="#_x0000_t75" alt="https://i.pinimg.com/originals/14/99/e2/1499e2e5a4370cb18b28531b94a9038d.png" style="width:245.25pt;height:162.75pt;visibility:visible">
                        <v:imagedata r:id="rId7" o:title=""/>
                      </v:shape>
                    </w:pict>
                  </w:r>
                  <w:r w:rsidRPr="001C32E4">
                    <w:rPr>
                      <w:noProof/>
                      <w:lang w:eastAsia="ru-RU"/>
                    </w:rPr>
                    <w:pict>
                      <v:shape id="Рисунок 11" o:spid="_x0000_i1037" type="#_x0000_t75" alt="https://i.mycdn.me/i?r=AzEPZsRbOZEKgBhR0XGMT1RkCXeKzDja3bc4SRHMgQXANaaKTM5SRkZCeTgDn6uOyic" style="width:154.5pt;height:180.75pt;visibility:visible">
                        <v:imagedata r:id="rId8" o:title=""/>
                      </v:shape>
                    </w:pict>
                  </w: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12" o:spid="_x0000_i1038" type="#_x0000_t75" alt="https://detkisovet.ru/wp-content/uploads/2021/07/podelka-babochka-iz-bumagi-kartona-tkani-96.jpg" style="width:243pt;height:162pt;visibility:visible">
                        <v:imagedata r:id="rId9" o:title=""/>
                      </v:shape>
                    </w:pict>
                  </w:r>
                  <w:r w:rsidRPr="001C32E4">
                    <w:rPr>
                      <w:noProof/>
                      <w:lang w:eastAsia="ru-RU"/>
                    </w:rPr>
                    <w:pict>
                      <v:shape id="Рисунок 14" o:spid="_x0000_i1039" type="#_x0000_t75" alt="https://svoimi-rukami-club.ru/upload/image/Podelki/psheno/db010eee1f1cefd4de4244dd7004fe14.jpg" style="width:180pt;height:165.75pt;visibility:visible">
                        <v:imagedata r:id="rId10" o:title=""/>
                      </v:shape>
                    </w:pict>
                  </w: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13" o:spid="_x0000_i1040" type="#_x0000_t75" alt="https://i.ytimg.com/vi/p6tRyLvij9E/maxresdefault.jpg" style="width:240pt;height:135pt;visibility:visible">
                        <v:imagedata r:id="rId11" o:title=""/>
                      </v:shape>
                    </w:pict>
                  </w:r>
                  <w:r w:rsidRPr="001C32E4">
                    <w:rPr>
                      <w:noProof/>
                      <w:lang w:eastAsia="ru-RU"/>
                    </w:rPr>
                    <w:pict>
                      <v:shape id="Рисунок 15" o:spid="_x0000_i1041" type="#_x0000_t75" alt="https://vsesvoimirykami.ru/wp-content/uploads/2019/02/Podelki-iz-vatnyh-diskov-67-1024x721.jpg" style="width:192pt;height:135pt;visibility:visible">
                        <v:imagedata r:id="rId12" o:title=""/>
                      </v:shape>
                    </w:pict>
                  </w: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Какая из поделок тебе понравилась больше? Почему? _______________________________________________________________________________________________________________________________________________________________________________________</w:t>
                  </w: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Pr="00463012" w:rsidRDefault="00510BF1" w:rsidP="004630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16" o:spid="_x0000_s1032" type="#_x0000_t202" style="position:absolute;margin-left:7.7pt;margin-top:6.85pt;width:494.8pt;height:742.5pt;z-index:251664384;visibility:visible" strokecolor="#4f81bd" strokeweight="2pt">
            <v:textbox>
              <w:txbxContent>
                <w:p w:rsidR="00510BF1" w:rsidRDefault="00510BF1" w:rsidP="00B64F4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19" o:spid="_x0000_i1045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 w:rsidRPr="00B64F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Задание 2. </w:t>
                  </w:r>
                </w:p>
                <w:p w:rsidR="00510BF1" w:rsidRDefault="00510BF1" w:rsidP="00B64F4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Цель: развитие умения повторять  форму</w:t>
                  </w:r>
                </w:p>
                <w:p w:rsidR="00510BF1" w:rsidRPr="00B64F4E" w:rsidRDefault="00510BF1" w:rsidP="00B64F4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Посмотри на этого лисенка. Расскажи, как его можно сделать из бумаги. Возьми готовый лист  и попробуй повторить. Если возникло затруднение, переверни страницу, там подсказка.  </w:t>
                  </w:r>
                </w:p>
                <w:p w:rsidR="00510BF1" w:rsidRDefault="00510BF1">
                  <w:r w:rsidRPr="001C32E4">
                    <w:rPr>
                      <w:noProof/>
                      <w:lang w:eastAsia="ru-RU"/>
                    </w:rPr>
                    <w:pict>
                      <v:shape id="Рисунок 17" o:spid="_x0000_i1046" type="#_x0000_t75" alt="http://nii-evrika.ru/wp-content/uploads/2017/08/lisa.jpg" style="width:352.5pt;height:215.25pt;visibility:visible">
                        <v:imagedata r:id="rId13" o:title="" cropbottom="41936f"/>
                      </v:shape>
                    </w:pict>
                  </w:r>
                </w:p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/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Прикле</w:t>
                  </w:r>
                  <w:r w:rsidRPr="00B64F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й сюда, своего лисенка</w:t>
                  </w: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Pr="00B64F4E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56" o:spid="_x0000_i1047" type="#_x0000_t75" alt="https://image.flaticon.com/icons/png/512/132/132286.png" style="width:42.75pt;height:42.75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rect id="Прямоугольник 21" o:spid="_x0000_s1033" style="position:absolute;margin-left:40.35pt;margin-top:23.7pt;width:426.1pt;height:271.25pt;z-index:251665408;visibility:visible;v-text-anchor:middle" strokecolor="#f79646" strokeweight="2pt"/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22" o:spid="_x0000_s1034" type="#_x0000_t202" style="position:absolute;margin-left:2.65pt;margin-top:-3.2pt;width:507.35pt;height:766.9pt;z-index:251666432;visibility:visible" strokecolor="#4f81bd" strokeweight="2pt">
            <v:textbox>
              <w:txbxContent>
                <w:p w:rsidR="00510BF1" w:rsidRDefault="00510BF1" w:rsidP="007A724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A72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Подсказка «Лисенок в технике оригами»</w:t>
                  </w:r>
                </w:p>
                <w:p w:rsidR="00510BF1" w:rsidRDefault="00510BF1" w:rsidP="007A724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7A724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20" o:spid="_x0000_i1050" type="#_x0000_t75" alt="http://nii-evrika.ru/wp-content/uploads/2017/08/lisa.jpg" style="width:342.75pt;height:573.75pt;visibility:visible">
                        <v:imagedata r:id="rId13" o:title=""/>
                      </v:shape>
                    </w:pict>
                  </w:r>
                </w:p>
                <w:p w:rsidR="00510BF1" w:rsidRDefault="00510BF1" w:rsidP="007A724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Pr="00B64F4E" w:rsidRDefault="00510BF1" w:rsidP="0034072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57" o:spid="_x0000_i1051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Pr="007A7248" w:rsidRDefault="00510BF1" w:rsidP="007A724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23" o:spid="_x0000_s1035" type="#_x0000_t202" style="position:absolute;margin-left:1.8pt;margin-top:-2.35pt;width:505.65pt;height:758.5pt;z-index:251667456;visibility:visible" strokecolor="#4f81bd" strokeweight="2pt">
            <v:textbox>
              <w:txbxContent>
                <w:p w:rsidR="00510BF1" w:rsidRPr="00850AE3" w:rsidRDefault="00510BF1" w:rsidP="004D69FF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24" o:spid="_x0000_i1055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 w:rsidRPr="00850AE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3. Цель: развитие воображения и фантазии</w:t>
                  </w:r>
                </w:p>
                <w:p w:rsidR="00510BF1" w:rsidRDefault="00510BF1" w:rsidP="00850A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50AE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Подумай, на кого или на что  похожа фигура. Пофантазируй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что нужно сделать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чтобы превратить ее в ….</w:t>
                  </w: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26" o:spid="_x0000_i1056" type="#_x0000_t75" alt="https://gamejulia.ru/images/i/shema-origami-kotenok.jpg" style="width:448.5pt;height:558.75pt;visibility:visible">
                        <v:imagedata r:id="rId15" o:title=""/>
                      </v:shape>
                    </w:pict>
                  </w:r>
                </w:p>
                <w:p w:rsidR="00510BF1" w:rsidRPr="00B64F4E" w:rsidRDefault="00510BF1" w:rsidP="0034072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58" o:spid="_x0000_i1057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Pr="006E4948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oval id="Овал 27" o:spid="_x0000_s1036" style="position:absolute;margin-left:242.95pt;margin-top:20.45pt;width:216.8pt;height:194.15pt;z-index:251668480;visibility:visible;v-text-anchor:middle" fillcolor="#f79646" strokecolor="#974706" strokeweight="2pt"/>
        </w:pict>
      </w:r>
    </w:p>
    <w:p w:rsidR="00510BF1" w:rsidRDefault="00510BF1">
      <w:r>
        <w:rPr>
          <w:noProof/>
          <w:lang w:eastAsia="ru-RU"/>
        </w:rPr>
        <w:pict>
          <v:shape id="Поле 28" o:spid="_x0000_s1037" type="#_x0000_t202" style="position:absolute;margin-left:316.55pt;margin-top:23.2pt;width:72.8pt;height:87.05pt;z-index:251669504;visibility:visible" fillcolor="#f79646" stroked="f" strokeweight="2pt">
            <v:textbox>
              <w:txbxContent>
                <w:p w:rsidR="00510BF1" w:rsidRPr="00BA1AB7" w:rsidRDefault="00510BF1" w:rsidP="00BA1AB7">
                  <w:pPr>
                    <w:jc w:val="center"/>
                    <w:rPr>
                      <w:sz w:val="144"/>
                      <w:szCs w:val="144"/>
                    </w:rPr>
                  </w:pPr>
                  <w:r w:rsidRPr="00BA1AB7">
                    <w:rPr>
                      <w:sz w:val="144"/>
                      <w:szCs w:val="144"/>
                    </w:rPr>
                    <w:t>?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 w:rsidP="00A31A83">
      <w:r>
        <w:rPr>
          <w:noProof/>
          <w:lang w:eastAsia="ru-RU"/>
        </w:rPr>
        <w:pict>
          <v:shape id="Поле 29" o:spid="_x0000_s1038" type="#_x0000_t202" style="position:absolute;margin-left:1.8pt;margin-top:-2.35pt;width:505.65pt;height:758.5pt;z-index:251670528;visibility:visible" strokecolor="#4f81bd" strokeweight="2pt">
            <v:textbox>
              <w:txbxContent>
                <w:p w:rsidR="00510BF1" w:rsidRDefault="00510BF1" w:rsidP="004D69FF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31" o:spid="_x0000_i1061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4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Подумай, на кого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или на что 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похожа фигура. Пофантазируй, что нужно сделать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чтобы превратить ее в ….</w:t>
                  </w:r>
                </w:p>
                <w:p w:rsidR="00510BF1" w:rsidRDefault="00510BF1" w:rsidP="00A31A8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33" o:spid="_x0000_i1062" type="#_x0000_t75" alt="https://i.pinimg.com/originals/7d/3e/b6/7d3eb6b14b33013e6e0bc6ea6553e0cf.jpg" style="width:482.25pt;height:552pt;visibility:visible">
                        <v:imagedata r:id="rId16" o:title="" cropright="26353f"/>
                      </v:shape>
                    </w:pict>
                  </w:r>
                </w:p>
                <w:p w:rsidR="00510BF1" w:rsidRPr="00B64F4E" w:rsidRDefault="00510BF1" w:rsidP="0034072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59" o:spid="_x0000_i1063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Pr="006E4948" w:rsidRDefault="00510BF1" w:rsidP="00A31A8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/>
    <w:p w:rsidR="00510BF1" w:rsidRDefault="00510BF1" w:rsidP="00A31A83">
      <w:r>
        <w:rPr>
          <w:noProof/>
          <w:lang w:eastAsia="ru-RU"/>
        </w:rPr>
        <w:pict>
          <v:oval id="Овал 34" o:spid="_x0000_s1039" style="position:absolute;margin-left:364.35pt;margin-top:3.35pt;width:138.15pt;height:140.6pt;z-index:251671552;visibility:visible;v-text-anchor:middle" fillcolor="#9eeaff" strokecolor="#40a7c2">
            <v:fill color2="#e4f9ff" rotate="t" angle="180" colors="0 #9eeaff;22938f #bbefff;1 #e4f9ff" focus="100%" type="gradient"/>
            <v:shadow on="t" color="black" opacity="24903f" origin=",.5" offset="0,.55556mm"/>
          </v:oval>
        </w:pict>
      </w:r>
    </w:p>
    <w:p w:rsidR="00510BF1" w:rsidRDefault="00510BF1">
      <w:r>
        <w:rPr>
          <w:noProof/>
          <w:lang w:eastAsia="ru-RU"/>
        </w:rPr>
        <w:pict>
          <v:shape id="Поле 35" o:spid="_x0000_s1040" type="#_x0000_t202" style="position:absolute;margin-left:397.8pt;margin-top:23.15pt;width:71.15pt;height:54.4pt;z-index:251672576;visibility:visible" fillcolor="#daeef3" strokeweight=".5pt">
            <v:textbox>
              <w:txbxContent>
                <w:p w:rsidR="00510BF1" w:rsidRPr="00A31A83" w:rsidRDefault="00510BF1" w:rsidP="00A31A83">
                  <w:pPr>
                    <w:jc w:val="center"/>
                    <w:rPr>
                      <w:sz w:val="72"/>
                      <w:szCs w:val="72"/>
                    </w:rPr>
                  </w:pPr>
                  <w:r w:rsidRPr="00A31A83">
                    <w:rPr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 w:rsidP="005A0976">
      <w:r>
        <w:rPr>
          <w:noProof/>
          <w:lang w:eastAsia="ru-RU"/>
        </w:rPr>
        <w:pict>
          <v:shape id="Поле 36" o:spid="_x0000_s1041" type="#_x0000_t202" style="position:absolute;margin-left:1.8pt;margin-top:-2.35pt;width:505.65pt;height:758.5pt;z-index:251673600;visibility:visible" strokecolor="#4f81bd" strokeweight="2pt">
            <v:textbox>
              <w:txbxContent>
                <w:p w:rsidR="00510BF1" w:rsidRDefault="00510BF1" w:rsidP="004D69FF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37" o:spid="_x0000_i1067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5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Подумай, на кого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или на что 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похожа фигура. Пофантазируй, что нужно сделать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чтобы превратить ее в ….</w:t>
                  </w:r>
                </w:p>
                <w:p w:rsidR="00510BF1" w:rsidRDefault="00510BF1" w:rsidP="005A097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39" o:spid="_x0000_i1068" type="#_x0000_t75" alt="https://vnitkah.ru/wp-content/uploads/origami-zayac-3.gif" style="width:490.5pt;height:526.5pt;visibility:visible">
                        <v:imagedata r:id="rId17" o:title=""/>
                      </v:shape>
                    </w:pict>
                  </w:r>
                </w:p>
                <w:p w:rsidR="00510BF1" w:rsidRDefault="00510BF1" w:rsidP="005A097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Pr="00B64F4E" w:rsidRDefault="00510BF1" w:rsidP="0034072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60" o:spid="_x0000_i1069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Pr="006E4948" w:rsidRDefault="00510BF1" w:rsidP="005A097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0BF1" w:rsidRDefault="00510BF1" w:rsidP="005A0976"/>
    <w:p w:rsidR="00510BF1" w:rsidRDefault="00510BF1" w:rsidP="005A0976"/>
    <w:p w:rsidR="00510BF1" w:rsidRDefault="00510BF1" w:rsidP="005A0976"/>
    <w:p w:rsidR="00510BF1" w:rsidRDefault="00510BF1" w:rsidP="005A0976"/>
    <w:p w:rsidR="00510BF1" w:rsidRDefault="00510BF1" w:rsidP="005A0976"/>
    <w:p w:rsidR="00510BF1" w:rsidRDefault="00510BF1" w:rsidP="005A0976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oval id="Овал 41" o:spid="_x0000_s1042" style="position:absolute;margin-left:354.25pt;margin-top:.65pt;width:125.6pt;height:128.1pt;z-index:251674624;visibility:visible;v-text-anchor:middle" fillcolor="#9eeaff" strokecolor="#40a7c2">
            <v:fill color2="#e4f9ff" rotate="t" angle="180" colors="0 #9eeaff;22938f #bbefff;1 #e4f9ff" focus="100%" type="gradient"/>
            <v:shadow on="t" color="black" opacity="24903f" origin=",.5" offset="0,.55556mm"/>
          </v:oval>
        </w:pict>
      </w:r>
    </w:p>
    <w:p w:rsidR="00510BF1" w:rsidRDefault="00510BF1">
      <w:r>
        <w:rPr>
          <w:noProof/>
          <w:lang w:eastAsia="ru-RU"/>
        </w:rPr>
        <w:pict>
          <v:shape id="Поле 43" o:spid="_x0000_s1043" type="#_x0000_t202" style="position:absolute;margin-left:391.1pt;margin-top:10.35pt;width:52.75pt;height:53.6pt;z-index:251675648;visibility:visible" fillcolor="#daeef3" strokeweight=".5pt">
            <v:textbox>
              <w:txbxContent>
                <w:p w:rsidR="00510BF1" w:rsidRPr="005A0976" w:rsidRDefault="00510BF1" w:rsidP="005A0976">
                  <w:pPr>
                    <w:jc w:val="center"/>
                    <w:rPr>
                      <w:sz w:val="72"/>
                      <w:szCs w:val="72"/>
                    </w:rPr>
                  </w:pPr>
                  <w:r w:rsidRPr="005A0976">
                    <w:rPr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18" o:spid="_x0000_s1044" type="#_x0000_t202" style="position:absolute;margin-left:2.65pt;margin-top:4.35pt;width:7in;height:755.15pt;z-index:251676672;visibility:visible" strokecolor="#4f81bd" strokeweight="2pt">
            <v:textbox>
              <w:txbxContent>
                <w:p w:rsidR="00510BF1" w:rsidRDefault="00510BF1" w:rsidP="00707EE1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30" o:spid="_x0000_i1073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6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Подумай, на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что похожи эти элементы. </w:t>
                  </w:r>
                </w:p>
                <w:p w:rsidR="00510BF1" w:rsidRDefault="00510BF1" w:rsidP="00707EE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25" o:spid="_x0000_i1074" type="#_x0000_t75" alt="https://vplate.ru/images/article/orig/2020/02/idei-i-shemy-kvillinga-dlya-detej-raznyh-vozrastov-16.jpg" style="width:384pt;height:283.5pt;visibility:visible">
                        <v:imagedata r:id="rId18" o:title=""/>
                      </v:shape>
                    </w:pict>
                  </w: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Нарисуй, какие предметы можно сделать из этих форм</w:t>
                  </w: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Pr="00B64F4E" w:rsidRDefault="00510BF1" w:rsidP="00EF3BF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61" o:spid="_x0000_i1075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Default="00510BF1"/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32" o:spid="_x0000_s1045" type="#_x0000_t202" style="position:absolute;margin-left:3.5pt;margin-top:6pt;width:499.8pt;height:751.8pt;z-index:251677696;visibility:visible" strokecolor="#4f81bd" strokeweight="2pt">
            <v:textbox>
              <w:txbxContent>
                <w:p w:rsidR="00510BF1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38" o:spid="_x0000_i1079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7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Посмотри на картину. Объясни, можно ли назвать то, что изображено, композицией</w:t>
                  </w:r>
                </w:p>
                <w:p w:rsidR="00510BF1" w:rsidRDefault="00510BF1" w:rsidP="0058429B">
                  <w:pPr>
                    <w:jc w:val="center"/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44" o:spid="_x0000_i1080" type="#_x0000_t75" alt="http://knittochka.ru/wp-content/uploads/5-2030.jpg" style="width:345pt;height:263.25pt;visibility:visible">
                        <v:imagedata r:id="rId19" o:title="" croptop="7184f" cropbottom="7312f" cropleft="4782f" cropright="5850f"/>
                      </v:shape>
                    </w:pict>
                  </w:r>
                </w:p>
                <w:p w:rsidR="00510BF1" w:rsidRDefault="00510BF1" w:rsidP="00F91284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9128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Можно ли назвать эту картину композицией? Объясни</w:t>
                  </w:r>
                </w:p>
                <w:p w:rsidR="00510BF1" w:rsidRPr="00F91284" w:rsidRDefault="00510BF1" w:rsidP="00F9128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45" o:spid="_x0000_i1081" type="#_x0000_t75" alt="https://www.svoimi-rukamy.com/images/sites/default/files/styles/780w/public/1kvilingovye_podelki_46.jpg" style="width:219pt;height:320.25pt;visibility:visible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46" o:spid="_x0000_s1046" type="#_x0000_t202" style="position:absolute;margin-left:6pt;margin-top:9.35pt;width:496.45pt;height:738.4pt;z-index:251678720;visibility:visible" strokecolor="#4f81bd" strokeweight="2pt">
            <v:textbox>
              <w:txbxContent>
                <w:p w:rsidR="00510BF1" w:rsidRDefault="00510BF1">
                  <w:r w:rsidRPr="001C32E4">
                    <w:rPr>
                      <w:noProof/>
                      <w:lang w:eastAsia="ru-RU"/>
                    </w:rPr>
                    <w:pict>
                      <v:shape id="Рисунок 48" o:spid="_x0000_i1084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8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Сделай по обра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зцу базовый элемент квиллинга – каплю. Придумай свою композицию, чтобы в ней был такой элемент</w:t>
                  </w:r>
                </w:p>
                <w:p w:rsidR="00510BF1" w:rsidRDefault="00510BF1">
                  <w:r w:rsidRPr="001C32E4">
                    <w:rPr>
                      <w:noProof/>
                      <w:lang w:eastAsia="ru-RU"/>
                    </w:rPr>
                    <w:pict>
                      <v:shape id="Рисунок 47" o:spid="_x0000_i1085" type="#_x0000_t75" alt="Квилинговые поделки для начинающих: схемы. Как делать пошагово с описанием: цветы, бабочку, каплю, виноград, ствол дерева, хризантему, яйцо, животные. Фото" style="width:445.5pt;height:237pt;visibility:visible">
                        <v:imagedata r:id="rId21" o:title=""/>
                      </v:shape>
                    </w:pict>
                  </w:r>
                </w:p>
                <w:p w:rsidR="00510BF1" w:rsidRPr="005C3E6E" w:rsidRDefault="00510BF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C3E6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Нарисуй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композицию</w:t>
                  </w:r>
                  <w:r w:rsidRPr="005C3E6E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а потом  сделай из бумаги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49" o:spid="_x0000_s1047" type="#_x0000_t202" style="position:absolute;margin-left:4.35pt;margin-top:6.85pt;width:501.5pt;height:737.6pt;z-index:251679744;visibility:visible" strokecolor="#4f81bd" strokeweight="2pt">
            <v:textbox>
              <w:txbxContent>
                <w:p w:rsidR="00510BF1" w:rsidRDefault="00510BF1">
                  <w:r w:rsidRPr="001C32E4">
                    <w:rPr>
                      <w:noProof/>
                      <w:lang w:eastAsia="ru-RU"/>
                    </w:rPr>
                    <w:pict>
                      <v:shape id="Рисунок 51" o:spid="_x0000_i1090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9</w:t>
                  </w:r>
                  <w:r w:rsidRPr="006E49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Рассмотри работы, расскажи, из каких элементов они сделаны.</w:t>
                  </w:r>
                </w:p>
                <w:p w:rsidR="00510BF1" w:rsidRDefault="00510BF1" w:rsidP="00C94096">
                  <w:pPr>
                    <w:jc w:val="center"/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50" o:spid="_x0000_i1091" type="#_x0000_t75" alt="https://i.ytimg.com/vi/2ofOuqyAR-Y/maxresdefault.jpg" style="width:441.75pt;height:243pt;visibility:visible">
                        <v:imagedata r:id="rId22" o:title=""/>
                      </v:shape>
                    </w:pict>
                  </w:r>
                </w:p>
                <w:p w:rsidR="00510BF1" w:rsidRDefault="00510BF1" w:rsidP="00C94096">
                  <w:pPr>
                    <w:jc w:val="center"/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52" o:spid="_x0000_i1092" type="#_x0000_t75" alt="https://i.ytimg.com/vi/u087qgDKDVc/maxresdefault.jpg" style="width:441.75pt;height:243pt;visibility:visible">
                        <v:imagedata r:id="rId23" o:title=""/>
                      </v:shape>
                    </w:pict>
                  </w:r>
                </w:p>
                <w:p w:rsidR="00510BF1" w:rsidRPr="00C94096" w:rsidRDefault="00510BF1" w:rsidP="00C94096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940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Придумай свою поделку из таких  элементов</w:t>
                  </w:r>
                </w:p>
                <w:p w:rsidR="00510BF1" w:rsidRPr="00B64F4E" w:rsidRDefault="00510BF1" w:rsidP="00EF3BF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62" o:spid="_x0000_i1093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Default="00510BF1"/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53" o:spid="_x0000_s1048" type="#_x0000_t202" style="position:absolute;margin-left:2.65pt;margin-top:7.7pt;width:498.15pt;height:738.4pt;z-index:251680768;visibility:visible" strokecolor="#4f81bd" strokeweight="2pt">
            <v:textbox>
              <w:txbxContent>
                <w:p w:rsidR="00510BF1" w:rsidRDefault="00510BF1">
                  <w:r w:rsidRPr="001C32E4">
                    <w:rPr>
                      <w:noProof/>
                      <w:lang w:eastAsia="ru-RU"/>
                    </w:rPr>
                    <w:pict>
                      <v:shape id="Рисунок 55" o:spid="_x0000_i1097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10. Эта форма – цилиндр. Придумай как можно больше поделок, которые можно из нее сделать и опиши их детали.</w:t>
                  </w:r>
                </w:p>
                <w:p w:rsidR="00510BF1" w:rsidRDefault="00510BF1" w:rsidP="00E963B5">
                  <w:pPr>
                    <w:jc w:val="center"/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54" o:spid="_x0000_i1098" type="#_x0000_t75" alt="http://iad.sfu-kras.ru/images/portfolio/img_12440_mid.jpg" style="width:162pt;height:285pt;visibility:visible">
                        <v:imagedata r:id="rId24" o:title="" croptop="11394f" cropbottom="17782f" cropleft="21769f" cropright="28257f"/>
                      </v:shape>
                    </w:pict>
                  </w:r>
                </w:p>
                <w:p w:rsidR="00510BF1" w:rsidRDefault="00510BF1" w:rsidP="00E963B5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Поделки:</w:t>
                  </w:r>
                </w:p>
                <w:p w:rsidR="00510BF1" w:rsidRDefault="00510BF1" w:rsidP="00E963B5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510BF1" w:rsidRPr="00B64F4E" w:rsidRDefault="00510BF1" w:rsidP="00EF3BF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63" o:spid="_x0000_i1099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Pr="00E963B5" w:rsidRDefault="00510BF1" w:rsidP="00E963B5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64" o:spid="_x0000_s1049" type="#_x0000_t202" style="position:absolute;margin-left:7.7pt;margin-top:8.5pt;width:493.95pt;height:735.05pt;z-index:251681792;visibility:visible" strokecolor="#4f81bd" strokeweight="2pt">
            <v:textbox>
              <w:txbxContent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65" o:spid="_x0000_i1102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11. Представь, что  вы хотели бы в группе поставить спектакль по сказке «Заюшкина избушка», но у вас нет персонажей для театра, есть только бумага, ножницы, карандаш, клей.  Что можно сделать? Зарисуй свою идею, объясни, как будешь делать персонажей.</w:t>
                  </w: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Pr="00B64F4E" w:rsidRDefault="00510BF1" w:rsidP="00B74F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66" o:spid="_x0000_i1103" type="#_x0000_t75" alt="https://image.flaticon.com/icons/png/512/132/132286.png" style="width:51pt;height:51pt;visibility:visible">
                        <v:imagedata r:id="rId14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Дорисуй свое настроение после выполнения задания</w:t>
                  </w: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0BF1" w:rsidRDefault="00510BF1" w:rsidP="001F1957">
                  <w:pPr>
                    <w:jc w:val="both"/>
                  </w:pP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67" o:spid="_x0000_s1050" type="#_x0000_t202" style="position:absolute;margin-left:6pt;margin-top:2.65pt;width:495.65pt;height:751pt;z-index:251682816;visibility:visible" strokecolor="#4f81bd" strokeweight="2pt">
            <v:textbox>
              <w:txbxContent>
                <w:p w:rsidR="00510BF1" w:rsidRDefault="00510BF1">
                  <w:r w:rsidRPr="001C32E4">
                    <w:rPr>
                      <w:noProof/>
                      <w:lang w:eastAsia="ru-RU"/>
                    </w:rPr>
                    <w:pict>
                      <v:shape id="Рисунок 69" o:spid="_x0000_i1106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12. Сделай по образцу два карандаша. Добавь к ним элементы так, чтобы они были не походи друг на друга.</w:t>
                  </w:r>
                </w:p>
                <w:p w:rsidR="00510BF1" w:rsidRDefault="00510BF1" w:rsidP="00A520A3">
                  <w:pPr>
                    <w:jc w:val="center"/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68" o:spid="_x0000_i1107" type="#_x0000_t75" alt="https://ds04.infourok.ru/uploads/ex/0b29/00086f98-d4643139/img11.jpg" style="width:353.25pt;height:354pt;visibility:visible">
                        <v:imagedata r:id="rId25" o:title="" cropbottom="1517f" cropleft="8124f" cropright="8697f"/>
                      </v:shape>
                    </w:pict>
                  </w:r>
                </w:p>
                <w:p w:rsidR="00510BF1" w:rsidRPr="00A520A3" w:rsidRDefault="00510BF1" w:rsidP="00A520A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Приклей карандаши ниже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70" o:spid="_x0000_s1051" type="#_x0000_t202" style="position:absolute;margin-left:8.5pt;margin-top:-3.2pt;width:492.3pt;height:751.8pt;z-index:251683840;visibility:visible" strokecolor="#4f81bd" strokeweight="2pt">
            <v:textbox>
              <w:txbxContent>
                <w:p w:rsidR="00510BF1" w:rsidRDefault="00510BF1" w:rsidP="00C26CB1">
                  <w:pPr>
                    <w:jc w:val="both"/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71" o:spid="_x0000_i1109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13. Вспомни, что  ты научился делать из бумаги, придумай новую поделку. Идею поделки нарисуй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>
      <w:r>
        <w:rPr>
          <w:noProof/>
          <w:lang w:eastAsia="ru-RU"/>
        </w:rPr>
        <w:pict>
          <v:shape id="Поле 72" o:spid="_x0000_s1052" type="#_x0000_t202" style="position:absolute;margin-left:1.8pt;margin-top:10.2pt;width:503.15pt;height:732.55pt;z-index:251684864;visibility:visible" strokecolor="#4f81bd" strokeweight="2pt">
            <v:textbox>
              <w:txbxContent>
                <w:p w:rsidR="00510BF1" w:rsidRDefault="00510BF1" w:rsidP="006F655C">
                  <w:pPr>
                    <w:jc w:val="both"/>
                  </w:pPr>
                  <w:r w:rsidRPr="001C32E4">
                    <w:rPr>
                      <w:noProof/>
                      <w:lang w:eastAsia="ru-RU"/>
                    </w:rPr>
                    <w:pict>
                      <v:shape id="Рисунок 73" o:spid="_x0000_i1111" type="#_x0000_t75" alt="https://krovgid.com/wp-content/uploads/2020/08/image7-4.png" style="width:49.5pt;height:57.75pt;visibility:visible">
                        <v:imagedata r:id="rId6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Задание 14. Сделай в технике оригами три животных и составь из них композицию, дополни ее элементами. Идею композиции нарисуй здесь</w:t>
                  </w:r>
                </w:p>
              </w:txbxContent>
            </v:textbox>
          </v:shape>
        </w:pict>
      </w:r>
    </w:p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p w:rsidR="00510BF1" w:rsidRDefault="00510BF1"/>
    <w:sectPr w:rsidR="00510BF1" w:rsidSect="002A6D0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1734"/>
    <w:rsid w:val="00067BA3"/>
    <w:rsid w:val="001464D7"/>
    <w:rsid w:val="00176D40"/>
    <w:rsid w:val="001A5F17"/>
    <w:rsid w:val="001C32E4"/>
    <w:rsid w:val="001F1957"/>
    <w:rsid w:val="00233956"/>
    <w:rsid w:val="0026592D"/>
    <w:rsid w:val="00281E19"/>
    <w:rsid w:val="00291734"/>
    <w:rsid w:val="002A6D0E"/>
    <w:rsid w:val="00325DC7"/>
    <w:rsid w:val="00340722"/>
    <w:rsid w:val="00351070"/>
    <w:rsid w:val="003A09C3"/>
    <w:rsid w:val="003E5BAB"/>
    <w:rsid w:val="00463012"/>
    <w:rsid w:val="00487E51"/>
    <w:rsid w:val="00492764"/>
    <w:rsid w:val="004D69FF"/>
    <w:rsid w:val="00507A7C"/>
    <w:rsid w:val="00510BF1"/>
    <w:rsid w:val="00560014"/>
    <w:rsid w:val="0058429B"/>
    <w:rsid w:val="005A0976"/>
    <w:rsid w:val="005C3E6E"/>
    <w:rsid w:val="006A7B8D"/>
    <w:rsid w:val="006B10B9"/>
    <w:rsid w:val="006C5184"/>
    <w:rsid w:val="006E4948"/>
    <w:rsid w:val="006F655C"/>
    <w:rsid w:val="00707EE1"/>
    <w:rsid w:val="00711AA6"/>
    <w:rsid w:val="00757D88"/>
    <w:rsid w:val="00796F77"/>
    <w:rsid w:val="007A7248"/>
    <w:rsid w:val="00850AE3"/>
    <w:rsid w:val="008C2E59"/>
    <w:rsid w:val="008F18C1"/>
    <w:rsid w:val="00911F58"/>
    <w:rsid w:val="0092152D"/>
    <w:rsid w:val="009B01E2"/>
    <w:rsid w:val="009F244C"/>
    <w:rsid w:val="00A31A83"/>
    <w:rsid w:val="00A47143"/>
    <w:rsid w:val="00A520A3"/>
    <w:rsid w:val="00B64F4E"/>
    <w:rsid w:val="00B74F31"/>
    <w:rsid w:val="00BA1AB7"/>
    <w:rsid w:val="00C26CB1"/>
    <w:rsid w:val="00C94096"/>
    <w:rsid w:val="00D6003D"/>
    <w:rsid w:val="00D80ACC"/>
    <w:rsid w:val="00E054EE"/>
    <w:rsid w:val="00E666B9"/>
    <w:rsid w:val="00E963B5"/>
    <w:rsid w:val="00EF3BF3"/>
    <w:rsid w:val="00F23D14"/>
    <w:rsid w:val="00F536B7"/>
    <w:rsid w:val="00F77D6A"/>
    <w:rsid w:val="00F91284"/>
    <w:rsid w:val="00FC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03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6D0E"/>
    <w:rPr>
      <w:rFonts w:ascii="Tahoma" w:hAnsi="Tahoma" w:cs="Tahoma"/>
      <w:sz w:val="16"/>
      <w:szCs w:val="16"/>
    </w:rPr>
  </w:style>
  <w:style w:type="paragraph" w:customStyle="1" w:styleId="c6">
    <w:name w:val="c6"/>
    <w:basedOn w:val="Normal"/>
    <w:uiPriority w:val="99"/>
    <w:rsid w:val="0014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1464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55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19</Pages>
  <Words>87</Words>
  <Characters>498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Family</cp:lastModifiedBy>
  <cp:revision>3</cp:revision>
  <dcterms:created xsi:type="dcterms:W3CDTF">2022-01-25T07:04:00Z</dcterms:created>
  <dcterms:modified xsi:type="dcterms:W3CDTF">2022-01-25T09:34:00Z</dcterms:modified>
</cp:coreProperties>
</file>